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8BD" w:rsidRDefault="000E0490" w:rsidP="00CD66B9">
      <w:pPr>
        <w:tabs>
          <w:tab w:val="left" w:pos="12960"/>
        </w:tabs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F4547A4" wp14:editId="37B73885">
            <wp:extent cx="9058275" cy="65014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7512" cy="65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90" w:rsidRDefault="000E0490"/>
    <w:p w:rsidR="000E0490" w:rsidRDefault="000E0490"/>
    <w:p w:rsidR="000E0490" w:rsidRDefault="000E0490">
      <w:r>
        <w:rPr>
          <w:noProof/>
          <w:lang w:eastAsia="en-GB"/>
        </w:rPr>
        <w:drawing>
          <wp:inline distT="0" distB="0" distL="0" distR="0" wp14:anchorId="59914ED7" wp14:editId="35BDA1C2">
            <wp:extent cx="8753475" cy="63313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51378" cy="632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90" w:rsidRDefault="000E0490"/>
    <w:p w:rsidR="000E0490" w:rsidRDefault="000E0490">
      <w:r>
        <w:rPr>
          <w:noProof/>
          <w:lang w:eastAsia="en-GB"/>
        </w:rPr>
        <w:drawing>
          <wp:inline distT="0" distB="0" distL="0" distR="0" wp14:anchorId="63C91AB8" wp14:editId="34F7B791">
            <wp:extent cx="8972550" cy="644758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65558" cy="644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90" w:rsidRDefault="000E0490">
      <w:r>
        <w:rPr>
          <w:noProof/>
          <w:lang w:eastAsia="en-GB"/>
        </w:rPr>
        <w:lastRenderedPageBreak/>
        <w:drawing>
          <wp:inline distT="0" distB="0" distL="0" distR="0" wp14:anchorId="4777314A" wp14:editId="487BD250">
            <wp:extent cx="9048750" cy="65748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0363" cy="656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90" w:rsidRDefault="000E0490"/>
    <w:p w:rsidR="000E0490" w:rsidRDefault="000E0490">
      <w:r>
        <w:rPr>
          <w:noProof/>
          <w:lang w:eastAsia="en-GB"/>
        </w:rPr>
        <w:drawing>
          <wp:inline distT="0" distB="0" distL="0" distR="0" wp14:anchorId="4F98F9CB" wp14:editId="1DEB6438">
            <wp:extent cx="8882743" cy="634034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73877" cy="633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490" w:rsidRDefault="000E0490"/>
    <w:p w:rsidR="000E0490" w:rsidRDefault="000E0490">
      <w:r>
        <w:rPr>
          <w:noProof/>
          <w:lang w:eastAsia="en-GB"/>
        </w:rPr>
        <w:drawing>
          <wp:inline distT="0" distB="0" distL="0" distR="0" wp14:anchorId="5D9B356E" wp14:editId="5BCFF8F8">
            <wp:extent cx="9001125" cy="651331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96467" cy="650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9F" w:rsidRDefault="008E109F"/>
    <w:p w:rsidR="008E109F" w:rsidRDefault="008E109F">
      <w:r>
        <w:rPr>
          <w:noProof/>
          <w:lang w:eastAsia="en-GB"/>
        </w:rPr>
        <w:drawing>
          <wp:inline distT="0" distB="0" distL="0" distR="0" wp14:anchorId="219C6ADD" wp14:editId="4D2BF09B">
            <wp:extent cx="9134475" cy="6496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2683" cy="65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6B9" w:rsidRDefault="00CD66B9"/>
    <w:p w:rsidR="00CD66B9" w:rsidRDefault="00CD66B9">
      <w:r>
        <w:rPr>
          <w:noProof/>
          <w:lang w:eastAsia="en-GB"/>
        </w:rPr>
        <w:drawing>
          <wp:inline distT="0" distB="0" distL="0" distR="0" wp14:anchorId="7FB49D38" wp14:editId="60BF025B">
            <wp:extent cx="7707086" cy="3313388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19747" cy="331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9F" w:rsidRDefault="008E109F"/>
    <w:p w:rsidR="008E109F" w:rsidRDefault="008E109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2B115F3" wp14:editId="1EA3E9EA">
            <wp:extent cx="4124325" cy="5562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9F" w:rsidRDefault="00CD66B9">
      <w:r>
        <w:rPr>
          <w:noProof/>
          <w:lang w:eastAsia="en-GB"/>
        </w:rPr>
        <w:drawing>
          <wp:inline distT="0" distB="0" distL="0" distR="0" wp14:anchorId="42F05A54" wp14:editId="0B55D4B9">
            <wp:extent cx="6791325" cy="25206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252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9F" w:rsidRDefault="008E109F"/>
    <w:sectPr w:rsidR="008E109F" w:rsidSect="00CD66B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490"/>
    <w:rsid w:val="000E0490"/>
    <w:rsid w:val="001878BD"/>
    <w:rsid w:val="008E109F"/>
    <w:rsid w:val="00CD66B9"/>
    <w:rsid w:val="00F1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0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0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6A064DAB</Template>
  <TotalTime>0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Michael's C of E Primary School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Parker, Merle</dc:creator>
  <cp:lastModifiedBy>Sorapure, Frances</cp:lastModifiedBy>
  <cp:revision>2</cp:revision>
  <dcterms:created xsi:type="dcterms:W3CDTF">2021-05-12T09:04:00Z</dcterms:created>
  <dcterms:modified xsi:type="dcterms:W3CDTF">2021-05-12T09:04:00Z</dcterms:modified>
</cp:coreProperties>
</file>